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C3C2C" w14:textId="77A8FF1B" w:rsidR="00174002" w:rsidRDefault="00AB4E7B" w:rsidP="00174002">
      <w:pPr>
        <w:ind w:left="6372"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Szamotuły,</w:t>
      </w:r>
      <w:r w:rsidR="00AE4F9D">
        <w:rPr>
          <w:rFonts w:ascii="Garamond" w:hAnsi="Garamond"/>
          <w:sz w:val="24"/>
          <w:szCs w:val="24"/>
        </w:rPr>
        <w:t xml:space="preserve"> dnia </w:t>
      </w:r>
      <w:r w:rsidR="00185DC3">
        <w:rPr>
          <w:rFonts w:ascii="Garamond" w:hAnsi="Garamond"/>
          <w:sz w:val="24"/>
          <w:szCs w:val="24"/>
        </w:rPr>
        <w:t>26</w:t>
      </w:r>
      <w:r w:rsidR="00E21143">
        <w:rPr>
          <w:rFonts w:ascii="Garamond" w:hAnsi="Garamond"/>
          <w:sz w:val="24"/>
          <w:szCs w:val="24"/>
        </w:rPr>
        <w:t>.05.20</w:t>
      </w:r>
      <w:r w:rsidR="0095359B">
        <w:rPr>
          <w:rFonts w:ascii="Garamond" w:hAnsi="Garamond"/>
          <w:sz w:val="24"/>
          <w:szCs w:val="24"/>
        </w:rPr>
        <w:t>2</w:t>
      </w:r>
      <w:r w:rsidR="00185DC3">
        <w:rPr>
          <w:rFonts w:ascii="Garamond" w:hAnsi="Garamond"/>
          <w:sz w:val="24"/>
          <w:szCs w:val="24"/>
        </w:rPr>
        <w:t>3</w:t>
      </w:r>
      <w:r w:rsidR="00174002" w:rsidRPr="005D6E77">
        <w:rPr>
          <w:rFonts w:ascii="Garamond" w:hAnsi="Garamond"/>
          <w:sz w:val="24"/>
          <w:szCs w:val="24"/>
        </w:rPr>
        <w:t xml:space="preserve"> r.</w:t>
      </w:r>
    </w:p>
    <w:p w14:paraId="343D6B3B" w14:textId="77777777" w:rsidR="00AF3C61" w:rsidRDefault="00AF3C61" w:rsidP="00174002">
      <w:pPr>
        <w:ind w:left="6372" w:firstLine="708"/>
        <w:jc w:val="both"/>
        <w:rPr>
          <w:rFonts w:ascii="Garamond" w:hAnsi="Garamond"/>
          <w:sz w:val="24"/>
          <w:szCs w:val="24"/>
        </w:rPr>
      </w:pPr>
    </w:p>
    <w:p w14:paraId="33478B07" w14:textId="4531EF3C" w:rsidR="00174002" w:rsidRPr="005D6E77" w:rsidRDefault="00B4704F" w:rsidP="00174002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GK</w:t>
      </w:r>
      <w:r w:rsidR="008C4F6C">
        <w:rPr>
          <w:rFonts w:ascii="Garamond" w:hAnsi="Garamond"/>
          <w:sz w:val="24"/>
          <w:szCs w:val="24"/>
        </w:rPr>
        <w:t>/074.</w:t>
      </w:r>
      <w:r w:rsidR="00F819FF">
        <w:rPr>
          <w:rFonts w:ascii="Garamond" w:hAnsi="Garamond"/>
          <w:sz w:val="24"/>
          <w:szCs w:val="24"/>
        </w:rPr>
        <w:t>2</w:t>
      </w:r>
      <w:r w:rsidR="00185DC3">
        <w:rPr>
          <w:rFonts w:ascii="Garamond" w:hAnsi="Garamond"/>
          <w:sz w:val="24"/>
          <w:szCs w:val="24"/>
        </w:rPr>
        <w:t>5</w:t>
      </w:r>
      <w:r w:rsidR="00E21143">
        <w:rPr>
          <w:rFonts w:ascii="Garamond" w:hAnsi="Garamond"/>
          <w:sz w:val="24"/>
          <w:szCs w:val="24"/>
        </w:rPr>
        <w:t>/20</w:t>
      </w:r>
      <w:r w:rsidR="0095359B">
        <w:rPr>
          <w:rFonts w:ascii="Garamond" w:hAnsi="Garamond"/>
          <w:sz w:val="24"/>
          <w:szCs w:val="24"/>
        </w:rPr>
        <w:t>2</w:t>
      </w:r>
      <w:r w:rsidR="00185DC3">
        <w:rPr>
          <w:rFonts w:ascii="Garamond" w:hAnsi="Garamond"/>
          <w:sz w:val="24"/>
          <w:szCs w:val="24"/>
        </w:rPr>
        <w:t>3</w:t>
      </w:r>
    </w:p>
    <w:p w14:paraId="5AAD6827" w14:textId="77777777" w:rsidR="00AF3C61" w:rsidRDefault="00AF3C61" w:rsidP="00174002">
      <w:pPr>
        <w:spacing w:after="0" w:line="240" w:lineRule="auto"/>
        <w:ind w:left="4248" w:firstLine="708"/>
        <w:rPr>
          <w:rFonts w:ascii="Garamond" w:hAnsi="Garamond"/>
          <w:b/>
          <w:sz w:val="24"/>
          <w:szCs w:val="24"/>
        </w:rPr>
      </w:pPr>
    </w:p>
    <w:p w14:paraId="49818D7D" w14:textId="77777777" w:rsidR="00AF3C61" w:rsidRDefault="00AF3C61" w:rsidP="00174002">
      <w:pPr>
        <w:spacing w:after="0" w:line="240" w:lineRule="auto"/>
        <w:ind w:left="4248" w:firstLine="708"/>
        <w:rPr>
          <w:rFonts w:ascii="Garamond" w:hAnsi="Garamond"/>
          <w:b/>
          <w:sz w:val="24"/>
          <w:szCs w:val="24"/>
        </w:rPr>
      </w:pPr>
    </w:p>
    <w:p w14:paraId="0A1DCEC7" w14:textId="77777777" w:rsidR="00174002" w:rsidRDefault="00174002" w:rsidP="00174002">
      <w:pPr>
        <w:ind w:left="3540" w:firstLine="708"/>
        <w:rPr>
          <w:rFonts w:ascii="Garamond" w:hAnsi="Garamond"/>
          <w:b/>
          <w:sz w:val="24"/>
          <w:szCs w:val="24"/>
        </w:rPr>
      </w:pPr>
    </w:p>
    <w:p w14:paraId="34925E05" w14:textId="77777777" w:rsidR="00AB4E7B" w:rsidRDefault="00AB4E7B" w:rsidP="007A5999">
      <w:pPr>
        <w:ind w:left="3540" w:firstLine="708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</w:r>
      <w:r w:rsidR="007A5999">
        <w:rPr>
          <w:rFonts w:ascii="Garamond" w:hAnsi="Garamond"/>
          <w:b/>
          <w:sz w:val="24"/>
          <w:szCs w:val="24"/>
        </w:rPr>
        <w:t>Zarząd</w:t>
      </w:r>
    </w:p>
    <w:p w14:paraId="6E2DA25B" w14:textId="77777777" w:rsidR="007A5999" w:rsidRDefault="007A5999" w:rsidP="007A5999">
      <w:pPr>
        <w:ind w:left="3540" w:firstLine="708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  <w:t>Powiatu Szamotulskiego</w:t>
      </w:r>
    </w:p>
    <w:p w14:paraId="67BA7444" w14:textId="77777777" w:rsidR="008A453F" w:rsidRDefault="008A453F" w:rsidP="007A5999">
      <w:pPr>
        <w:ind w:left="3540" w:firstLine="708"/>
        <w:rPr>
          <w:rFonts w:ascii="Garamond" w:hAnsi="Garamond"/>
          <w:b/>
          <w:sz w:val="24"/>
          <w:szCs w:val="24"/>
        </w:rPr>
      </w:pPr>
    </w:p>
    <w:p w14:paraId="770B549A" w14:textId="77777777" w:rsidR="008A453F" w:rsidRDefault="008A453F" w:rsidP="007A5999">
      <w:pPr>
        <w:ind w:left="3540" w:firstLine="708"/>
        <w:rPr>
          <w:rFonts w:ascii="Garamond" w:hAnsi="Garamond"/>
          <w:b/>
          <w:sz w:val="24"/>
          <w:szCs w:val="24"/>
        </w:rPr>
      </w:pPr>
    </w:p>
    <w:p w14:paraId="08B99A79" w14:textId="36925074" w:rsidR="008A453F" w:rsidRDefault="008A453F" w:rsidP="008A453F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ab/>
      </w:r>
      <w:r w:rsidRPr="008A453F">
        <w:rPr>
          <w:rFonts w:ascii="Garamond" w:hAnsi="Garamond"/>
          <w:sz w:val="24"/>
          <w:szCs w:val="24"/>
        </w:rPr>
        <w:t xml:space="preserve">Zgodnie z obowiązkiem wynikającym ze znowelizowanej ustawy o działalności leczniczej Art. 53a. Dz.U. </w:t>
      </w:r>
      <w:proofErr w:type="spellStart"/>
      <w:r w:rsidRPr="008A453F">
        <w:rPr>
          <w:rFonts w:ascii="Garamond" w:hAnsi="Garamond"/>
          <w:sz w:val="24"/>
          <w:szCs w:val="24"/>
        </w:rPr>
        <w:t>poz</w:t>
      </w:r>
      <w:proofErr w:type="spellEnd"/>
      <w:r w:rsidRPr="008A453F">
        <w:rPr>
          <w:rFonts w:ascii="Garamond" w:hAnsi="Garamond"/>
          <w:sz w:val="24"/>
          <w:szCs w:val="24"/>
        </w:rPr>
        <w:t xml:space="preserve"> 1638 z dnia 07.10.2016 </w:t>
      </w:r>
      <w:r>
        <w:rPr>
          <w:rFonts w:ascii="Garamond" w:hAnsi="Garamond"/>
          <w:sz w:val="24"/>
          <w:szCs w:val="24"/>
        </w:rPr>
        <w:t xml:space="preserve">r. Samodzielny Publiczny Zakład Opieki Zdrowotnej w Szamotułach  w załączeniu  przesyła  raport  o  sytuacji  </w:t>
      </w:r>
      <w:proofErr w:type="spellStart"/>
      <w:r>
        <w:rPr>
          <w:rFonts w:ascii="Garamond" w:hAnsi="Garamond"/>
          <w:sz w:val="24"/>
          <w:szCs w:val="24"/>
        </w:rPr>
        <w:t>ekonomiczno</w:t>
      </w:r>
      <w:proofErr w:type="spellEnd"/>
      <w:r>
        <w:rPr>
          <w:rFonts w:ascii="Garamond" w:hAnsi="Garamond"/>
          <w:sz w:val="24"/>
          <w:szCs w:val="24"/>
        </w:rPr>
        <w:t xml:space="preserve"> – fina</w:t>
      </w:r>
      <w:r w:rsidR="00E21143">
        <w:rPr>
          <w:rFonts w:ascii="Garamond" w:hAnsi="Garamond"/>
          <w:sz w:val="24"/>
          <w:szCs w:val="24"/>
        </w:rPr>
        <w:t>nsowej  obejmujący  lata  20</w:t>
      </w:r>
      <w:r w:rsidR="00F819FF">
        <w:rPr>
          <w:rFonts w:ascii="Garamond" w:hAnsi="Garamond"/>
          <w:sz w:val="24"/>
          <w:szCs w:val="24"/>
        </w:rPr>
        <w:t>2</w:t>
      </w:r>
      <w:r w:rsidR="00185DC3">
        <w:rPr>
          <w:rFonts w:ascii="Garamond" w:hAnsi="Garamond"/>
          <w:sz w:val="24"/>
          <w:szCs w:val="24"/>
        </w:rPr>
        <w:t>2</w:t>
      </w:r>
      <w:r w:rsidR="00E21143">
        <w:rPr>
          <w:rFonts w:ascii="Garamond" w:hAnsi="Garamond"/>
          <w:sz w:val="24"/>
          <w:szCs w:val="24"/>
        </w:rPr>
        <w:t xml:space="preserve"> – 202</w:t>
      </w:r>
      <w:r w:rsidR="00185DC3">
        <w:rPr>
          <w:rFonts w:ascii="Garamond" w:hAnsi="Garamond"/>
          <w:sz w:val="24"/>
          <w:szCs w:val="24"/>
        </w:rPr>
        <w:t>5</w:t>
      </w:r>
      <w:r>
        <w:rPr>
          <w:rFonts w:ascii="Garamond" w:hAnsi="Garamond"/>
          <w:sz w:val="24"/>
          <w:szCs w:val="24"/>
        </w:rPr>
        <w:t>.</w:t>
      </w:r>
    </w:p>
    <w:p w14:paraId="48B75B76" w14:textId="77777777" w:rsidR="00575E85" w:rsidRDefault="008A453F" w:rsidP="00575E85">
      <w:pPr>
        <w:spacing w:line="360" w:lineRule="auto"/>
        <w:ind w:firstLine="431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  <w:t xml:space="preserve">Raport opracowany został na podstawie wskazań zawartych w Rozporządzeniu Ministra Zdrowia z dnia 12.04.2017 r. w sprawie wskaźników </w:t>
      </w:r>
      <w:proofErr w:type="spellStart"/>
      <w:r>
        <w:rPr>
          <w:rFonts w:ascii="Garamond" w:hAnsi="Garamond"/>
          <w:sz w:val="24"/>
          <w:szCs w:val="24"/>
        </w:rPr>
        <w:t>ekonomiczno</w:t>
      </w:r>
      <w:proofErr w:type="spellEnd"/>
      <w:r>
        <w:rPr>
          <w:rFonts w:ascii="Garamond" w:hAnsi="Garamond"/>
          <w:sz w:val="24"/>
          <w:szCs w:val="24"/>
        </w:rPr>
        <w:t xml:space="preserve"> – finansowych niezbędnych do sporządzenia analizy oraz prognozy sytuacji </w:t>
      </w:r>
      <w:proofErr w:type="spellStart"/>
      <w:r>
        <w:rPr>
          <w:rFonts w:ascii="Garamond" w:hAnsi="Garamond"/>
          <w:sz w:val="24"/>
          <w:szCs w:val="24"/>
        </w:rPr>
        <w:t>ekonomiczno</w:t>
      </w:r>
      <w:proofErr w:type="spellEnd"/>
      <w:r>
        <w:rPr>
          <w:rFonts w:ascii="Garamond" w:hAnsi="Garamond"/>
          <w:sz w:val="24"/>
          <w:szCs w:val="24"/>
        </w:rPr>
        <w:t xml:space="preserve"> – finansowej samodzielnych publicznych zakładów opieki zdrowotnej.</w:t>
      </w:r>
    </w:p>
    <w:p w14:paraId="56FC9ECA" w14:textId="77777777" w:rsidR="00575E85" w:rsidRDefault="00575E85" w:rsidP="00575E85">
      <w:pPr>
        <w:spacing w:line="360" w:lineRule="auto"/>
        <w:ind w:firstLine="431"/>
        <w:jc w:val="both"/>
        <w:rPr>
          <w:rFonts w:ascii="Garamond" w:hAnsi="Garamond"/>
          <w:sz w:val="24"/>
          <w:szCs w:val="24"/>
        </w:rPr>
      </w:pPr>
    </w:p>
    <w:p w14:paraId="10BC1D58" w14:textId="77777777" w:rsidR="00575E85" w:rsidRDefault="00575E85" w:rsidP="00575E85">
      <w:pPr>
        <w:spacing w:line="360" w:lineRule="auto"/>
        <w:ind w:firstLine="431"/>
        <w:jc w:val="both"/>
        <w:rPr>
          <w:rFonts w:ascii="Garamond" w:hAnsi="Garamond"/>
          <w:sz w:val="24"/>
          <w:szCs w:val="24"/>
        </w:rPr>
      </w:pPr>
    </w:p>
    <w:p w14:paraId="1E618106" w14:textId="77777777" w:rsidR="00AB4E7B" w:rsidRDefault="00AB4E7B" w:rsidP="00174002">
      <w:pPr>
        <w:ind w:left="3540" w:firstLine="708"/>
        <w:rPr>
          <w:rFonts w:ascii="Garamond" w:hAnsi="Garamond"/>
          <w:b/>
          <w:sz w:val="24"/>
          <w:szCs w:val="24"/>
        </w:rPr>
      </w:pPr>
    </w:p>
    <w:p w14:paraId="1D9F8E8F" w14:textId="77777777" w:rsidR="00AB4E7B" w:rsidRPr="005D6E77" w:rsidRDefault="00AB4E7B" w:rsidP="00174002">
      <w:pPr>
        <w:ind w:left="3540" w:firstLine="708"/>
        <w:rPr>
          <w:rFonts w:ascii="Garamond" w:hAnsi="Garamond"/>
          <w:b/>
          <w:sz w:val="24"/>
          <w:szCs w:val="24"/>
        </w:rPr>
      </w:pPr>
    </w:p>
    <w:sectPr w:rsidR="00AB4E7B" w:rsidRPr="005D6E77" w:rsidSect="00AB4E7B">
      <w:headerReference w:type="default" r:id="rId8"/>
      <w:footerReference w:type="default" r:id="rId9"/>
      <w:footnotePr>
        <w:pos w:val="beneathText"/>
      </w:footnotePr>
      <w:pgSz w:w="11905" w:h="16837" w:code="9"/>
      <w:pgMar w:top="482" w:right="851" w:bottom="567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F0339" w14:textId="77777777" w:rsidR="004668A2" w:rsidRDefault="004668A2">
      <w:pPr>
        <w:spacing w:after="0" w:line="240" w:lineRule="auto"/>
      </w:pPr>
      <w:r>
        <w:separator/>
      </w:r>
    </w:p>
  </w:endnote>
  <w:endnote w:type="continuationSeparator" w:id="0">
    <w:p w14:paraId="525BC843" w14:textId="77777777" w:rsidR="004668A2" w:rsidRDefault="0046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B617E" w14:textId="77777777" w:rsidR="00FC14F7" w:rsidRDefault="00FC14F7">
    <w:pPr>
      <w:pStyle w:val="Stopka"/>
    </w:pPr>
  </w:p>
  <w:tbl>
    <w:tblPr>
      <w:tblW w:w="10343" w:type="dxa"/>
      <w:jc w:val="center"/>
      <w:tblLayout w:type="fixed"/>
      <w:tblLook w:val="0000" w:firstRow="0" w:lastRow="0" w:firstColumn="0" w:lastColumn="0" w:noHBand="0" w:noVBand="0"/>
    </w:tblPr>
    <w:tblGrid>
      <w:gridCol w:w="2764"/>
      <w:gridCol w:w="2551"/>
      <w:gridCol w:w="2552"/>
      <w:gridCol w:w="2476"/>
    </w:tblGrid>
    <w:tr w:rsidR="00FC14F7" w14:paraId="3AFB8B6B" w14:textId="77777777" w:rsidTr="003B33BE">
      <w:trPr>
        <w:jc w:val="center"/>
      </w:trPr>
      <w:tc>
        <w:tcPr>
          <w:tcW w:w="2764" w:type="dxa"/>
          <w:tcBorders>
            <w:top w:val="single" w:sz="4" w:space="0" w:color="000000"/>
          </w:tcBorders>
        </w:tcPr>
        <w:p w14:paraId="12A7D19C" w14:textId="77777777" w:rsidR="00FC14F7" w:rsidRPr="00A82CDE" w:rsidRDefault="00FC14F7" w:rsidP="00CE5296">
          <w:pPr>
            <w:pStyle w:val="Stopka"/>
            <w:tabs>
              <w:tab w:val="clear" w:pos="4536"/>
              <w:tab w:val="clear" w:pos="9072"/>
              <w:tab w:val="center" w:pos="567"/>
              <w:tab w:val="center" w:pos="3828"/>
              <w:tab w:val="center" w:pos="6521"/>
              <w:tab w:val="center" w:pos="9356"/>
            </w:tabs>
            <w:suppressAutoHyphens/>
            <w:snapToGrid w:val="0"/>
            <w:jc w:val="center"/>
            <w:rPr>
              <w:rFonts w:ascii="Garamond" w:hAnsi="Garamond" w:cs="Calibri"/>
              <w:sz w:val="20"/>
              <w:szCs w:val="20"/>
              <w:lang w:eastAsia="ar-SA"/>
            </w:rPr>
          </w:pPr>
          <w:r w:rsidRPr="00A82CDE">
            <w:rPr>
              <w:rFonts w:ascii="Garamond" w:hAnsi="Garamond" w:cs="Calibri"/>
              <w:sz w:val="20"/>
              <w:szCs w:val="20"/>
              <w:lang w:eastAsia="ar-SA"/>
            </w:rPr>
            <w:t>Dyrektor</w:t>
          </w:r>
        </w:p>
        <w:p w14:paraId="4B20FF0D" w14:textId="77777777" w:rsidR="00FC14F7" w:rsidRPr="00A82CDE" w:rsidRDefault="00FC14F7" w:rsidP="00CE5296">
          <w:pPr>
            <w:pStyle w:val="Stopka"/>
            <w:tabs>
              <w:tab w:val="clear" w:pos="4536"/>
              <w:tab w:val="clear" w:pos="9072"/>
              <w:tab w:val="center" w:pos="567"/>
              <w:tab w:val="center" w:pos="3828"/>
              <w:tab w:val="center" w:pos="6521"/>
              <w:tab w:val="center" w:pos="9356"/>
            </w:tabs>
            <w:suppressAutoHyphens/>
            <w:jc w:val="center"/>
            <w:rPr>
              <w:rFonts w:ascii="Garamond" w:hAnsi="Garamond" w:cs="Calibri"/>
              <w:sz w:val="20"/>
              <w:szCs w:val="20"/>
              <w:lang w:eastAsia="ar-SA"/>
            </w:rPr>
          </w:pPr>
          <w:r w:rsidRPr="00A82CDE">
            <w:rPr>
              <w:rFonts w:ascii="Garamond" w:hAnsi="Garamond" w:cs="Calibri"/>
              <w:sz w:val="20"/>
              <w:szCs w:val="20"/>
              <w:lang w:eastAsia="ar-SA"/>
            </w:rPr>
            <w:t>Remigiusz Pawelczak</w:t>
          </w:r>
        </w:p>
        <w:p w14:paraId="4BE56419" w14:textId="77777777" w:rsidR="00FC14F7" w:rsidRPr="00A82CDE" w:rsidRDefault="00FC14F7" w:rsidP="0030257E">
          <w:pPr>
            <w:pStyle w:val="Stopka"/>
            <w:tabs>
              <w:tab w:val="clear" w:pos="4536"/>
              <w:tab w:val="clear" w:pos="9072"/>
              <w:tab w:val="center" w:pos="567"/>
              <w:tab w:val="center" w:pos="3828"/>
              <w:tab w:val="center" w:pos="6521"/>
              <w:tab w:val="center" w:pos="9356"/>
            </w:tabs>
            <w:suppressAutoHyphens/>
            <w:jc w:val="center"/>
            <w:rPr>
              <w:rFonts w:ascii="Garamond" w:hAnsi="Garamond" w:cs="Calibri"/>
              <w:sz w:val="20"/>
              <w:szCs w:val="20"/>
              <w:lang w:eastAsia="ar-SA"/>
            </w:rPr>
          </w:pPr>
          <w:r w:rsidRPr="00A82CDE">
            <w:rPr>
              <w:rFonts w:ascii="Garamond" w:hAnsi="Garamond" w:cs="Calibri"/>
              <w:sz w:val="20"/>
              <w:szCs w:val="20"/>
              <w:lang w:eastAsia="ar-SA"/>
            </w:rPr>
            <w:t>tel. +48 61 29 27 101</w:t>
          </w:r>
        </w:p>
        <w:p w14:paraId="3A3DECC6" w14:textId="77777777" w:rsidR="00FC14F7" w:rsidRPr="00A82CDE" w:rsidRDefault="00FC14F7" w:rsidP="00CE5296">
          <w:pPr>
            <w:pStyle w:val="Stopka"/>
            <w:tabs>
              <w:tab w:val="clear" w:pos="4536"/>
              <w:tab w:val="clear" w:pos="9072"/>
              <w:tab w:val="center" w:pos="567"/>
              <w:tab w:val="center" w:pos="3828"/>
              <w:tab w:val="center" w:pos="6521"/>
              <w:tab w:val="center" w:pos="9356"/>
            </w:tabs>
            <w:suppressAutoHyphens/>
            <w:jc w:val="center"/>
            <w:rPr>
              <w:rFonts w:ascii="Garamond" w:hAnsi="Garamond" w:cs="Calibri"/>
              <w:sz w:val="20"/>
              <w:szCs w:val="20"/>
              <w:lang w:eastAsia="ar-SA"/>
            </w:rPr>
          </w:pPr>
          <w:r w:rsidRPr="00A82CDE">
            <w:rPr>
              <w:rFonts w:ascii="Garamond" w:hAnsi="Garamond" w:cs="Calibri"/>
              <w:sz w:val="20"/>
              <w:szCs w:val="20"/>
              <w:lang w:eastAsia="ar-SA"/>
            </w:rPr>
            <w:t>r.pawelczak@szamotuly.med.pl</w:t>
          </w:r>
        </w:p>
      </w:tc>
      <w:tc>
        <w:tcPr>
          <w:tcW w:w="2551" w:type="dxa"/>
          <w:tcBorders>
            <w:top w:val="single" w:sz="4" w:space="0" w:color="000000"/>
          </w:tcBorders>
        </w:tcPr>
        <w:p w14:paraId="74B12BA9" w14:textId="77777777" w:rsidR="00FC14F7" w:rsidRPr="00A82CDE" w:rsidRDefault="00FC14F7" w:rsidP="00A87C53">
          <w:pPr>
            <w:pStyle w:val="Stopka"/>
            <w:tabs>
              <w:tab w:val="clear" w:pos="4536"/>
              <w:tab w:val="clear" w:pos="9072"/>
              <w:tab w:val="center" w:pos="567"/>
              <w:tab w:val="center" w:pos="3828"/>
              <w:tab w:val="center" w:pos="6521"/>
              <w:tab w:val="center" w:pos="9356"/>
            </w:tabs>
            <w:suppressAutoHyphens/>
            <w:snapToGrid w:val="0"/>
            <w:jc w:val="center"/>
            <w:rPr>
              <w:rFonts w:ascii="Garamond" w:hAnsi="Garamond" w:cs="Calibri"/>
              <w:sz w:val="20"/>
              <w:szCs w:val="20"/>
              <w:lang w:eastAsia="ar-SA"/>
            </w:rPr>
          </w:pPr>
          <w:r w:rsidRPr="00A82CDE">
            <w:rPr>
              <w:rFonts w:ascii="Garamond" w:hAnsi="Garamond" w:cs="Calibri"/>
              <w:sz w:val="20"/>
              <w:szCs w:val="20"/>
              <w:lang w:eastAsia="ar-SA"/>
            </w:rPr>
            <w:t>Z</w:t>
          </w:r>
          <w:r>
            <w:rPr>
              <w:rFonts w:ascii="Garamond" w:hAnsi="Garamond" w:cs="Calibri"/>
              <w:sz w:val="20"/>
              <w:szCs w:val="20"/>
              <w:lang w:eastAsia="ar-SA"/>
            </w:rPr>
            <w:t>-</w:t>
          </w:r>
          <w:r w:rsidRPr="00A82CDE">
            <w:rPr>
              <w:rFonts w:ascii="Garamond" w:hAnsi="Garamond" w:cs="Calibri"/>
              <w:sz w:val="20"/>
              <w:szCs w:val="20"/>
              <w:lang w:eastAsia="ar-SA"/>
            </w:rPr>
            <w:t>ca Dyrektora</w:t>
          </w:r>
          <w:r>
            <w:rPr>
              <w:rFonts w:ascii="Garamond" w:hAnsi="Garamond" w:cs="Calibri"/>
              <w:sz w:val="20"/>
              <w:szCs w:val="20"/>
              <w:lang w:eastAsia="ar-SA"/>
            </w:rPr>
            <w:t xml:space="preserve"> ds. Lecznictwa</w:t>
          </w:r>
        </w:p>
        <w:p w14:paraId="4BE4FA64" w14:textId="77777777" w:rsidR="00FC14F7" w:rsidRPr="00A82CDE" w:rsidRDefault="00FC14F7" w:rsidP="00A87C53">
          <w:pPr>
            <w:pStyle w:val="Stopka"/>
            <w:tabs>
              <w:tab w:val="clear" w:pos="4536"/>
              <w:tab w:val="clear" w:pos="9072"/>
              <w:tab w:val="center" w:pos="567"/>
              <w:tab w:val="center" w:pos="3828"/>
              <w:tab w:val="center" w:pos="6521"/>
              <w:tab w:val="center" w:pos="9356"/>
            </w:tabs>
            <w:suppressAutoHyphens/>
            <w:jc w:val="center"/>
            <w:rPr>
              <w:rFonts w:ascii="Garamond" w:hAnsi="Garamond" w:cs="Calibri"/>
              <w:sz w:val="20"/>
              <w:szCs w:val="20"/>
              <w:lang w:eastAsia="ar-SA"/>
            </w:rPr>
          </w:pPr>
          <w:r>
            <w:rPr>
              <w:rFonts w:ascii="Garamond" w:hAnsi="Garamond" w:cs="Calibri"/>
              <w:sz w:val="20"/>
              <w:szCs w:val="20"/>
              <w:lang w:eastAsia="ar-SA"/>
            </w:rPr>
            <w:t>Anna Kubicka</w:t>
          </w:r>
        </w:p>
        <w:p w14:paraId="2A669BE1" w14:textId="77777777" w:rsidR="00FC14F7" w:rsidRPr="005E30C0" w:rsidRDefault="00FC14F7" w:rsidP="005E30C0">
          <w:pPr>
            <w:pStyle w:val="Stopka"/>
            <w:tabs>
              <w:tab w:val="clear" w:pos="4536"/>
              <w:tab w:val="clear" w:pos="9072"/>
              <w:tab w:val="center" w:pos="567"/>
              <w:tab w:val="center" w:pos="3828"/>
              <w:tab w:val="center" w:pos="6521"/>
              <w:tab w:val="center" w:pos="9356"/>
            </w:tabs>
            <w:suppressAutoHyphens/>
            <w:jc w:val="center"/>
            <w:rPr>
              <w:rFonts w:ascii="Garamond" w:hAnsi="Garamond" w:cs="Calibri"/>
              <w:sz w:val="20"/>
              <w:szCs w:val="20"/>
              <w:lang w:val="en-GB" w:eastAsia="ar-SA"/>
            </w:rPr>
          </w:pPr>
          <w:r w:rsidRPr="005E30C0">
            <w:rPr>
              <w:rFonts w:ascii="Garamond" w:hAnsi="Garamond" w:cs="Calibri"/>
              <w:sz w:val="20"/>
              <w:szCs w:val="20"/>
              <w:lang w:val="en-GB" w:eastAsia="ar-SA"/>
            </w:rPr>
            <w:t>tel. +48 61 29 27 10</w:t>
          </w:r>
          <w:r>
            <w:rPr>
              <w:rFonts w:ascii="Garamond" w:hAnsi="Garamond" w:cs="Calibri"/>
              <w:sz w:val="20"/>
              <w:szCs w:val="20"/>
              <w:lang w:val="en-GB" w:eastAsia="ar-SA"/>
            </w:rPr>
            <w:t>5</w:t>
          </w:r>
        </w:p>
        <w:p w14:paraId="3D76E081" w14:textId="77777777" w:rsidR="00FC14F7" w:rsidRPr="005E30C0" w:rsidRDefault="00FC14F7" w:rsidP="00A87C53">
          <w:pPr>
            <w:pStyle w:val="Stopka"/>
            <w:tabs>
              <w:tab w:val="clear" w:pos="4536"/>
              <w:tab w:val="clear" w:pos="9072"/>
              <w:tab w:val="center" w:pos="567"/>
              <w:tab w:val="center" w:pos="3828"/>
              <w:tab w:val="center" w:pos="6521"/>
              <w:tab w:val="center" w:pos="9356"/>
            </w:tabs>
            <w:suppressAutoHyphens/>
            <w:jc w:val="center"/>
            <w:rPr>
              <w:rFonts w:ascii="Garamond" w:hAnsi="Garamond" w:cs="Calibri"/>
              <w:sz w:val="20"/>
              <w:szCs w:val="20"/>
              <w:lang w:val="en-GB" w:eastAsia="ar-SA"/>
            </w:rPr>
          </w:pPr>
          <w:r>
            <w:rPr>
              <w:rFonts w:ascii="Garamond" w:hAnsi="Garamond" w:cs="Calibri"/>
              <w:sz w:val="20"/>
              <w:szCs w:val="20"/>
              <w:lang w:val="en-GB" w:eastAsia="ar-SA"/>
            </w:rPr>
            <w:t>a.kubicka</w:t>
          </w:r>
          <w:r w:rsidRPr="005E30C0">
            <w:rPr>
              <w:rFonts w:ascii="Garamond" w:hAnsi="Garamond" w:cs="Calibri"/>
              <w:sz w:val="20"/>
              <w:szCs w:val="20"/>
              <w:lang w:val="en-GB" w:eastAsia="ar-SA"/>
            </w:rPr>
            <w:t>@szamotuly.med.pl</w:t>
          </w:r>
        </w:p>
      </w:tc>
      <w:tc>
        <w:tcPr>
          <w:tcW w:w="2552" w:type="dxa"/>
          <w:tcBorders>
            <w:top w:val="single" w:sz="4" w:space="0" w:color="000000"/>
          </w:tcBorders>
        </w:tcPr>
        <w:p w14:paraId="148F7F92" w14:textId="77777777" w:rsidR="00FC14F7" w:rsidRPr="00A82CDE" w:rsidRDefault="00FC14F7" w:rsidP="00A87C53">
          <w:pPr>
            <w:pStyle w:val="Stopka"/>
            <w:tabs>
              <w:tab w:val="clear" w:pos="4536"/>
              <w:tab w:val="clear" w:pos="9072"/>
              <w:tab w:val="center" w:pos="567"/>
              <w:tab w:val="center" w:pos="3828"/>
              <w:tab w:val="center" w:pos="6521"/>
              <w:tab w:val="center" w:pos="9356"/>
            </w:tabs>
            <w:suppressAutoHyphens/>
            <w:snapToGrid w:val="0"/>
            <w:jc w:val="center"/>
            <w:rPr>
              <w:rFonts w:ascii="Garamond" w:hAnsi="Garamond" w:cs="Calibri"/>
              <w:sz w:val="20"/>
              <w:szCs w:val="20"/>
              <w:lang w:eastAsia="ar-SA"/>
            </w:rPr>
          </w:pPr>
          <w:r>
            <w:rPr>
              <w:rFonts w:ascii="Garamond" w:hAnsi="Garamond" w:cs="Calibri"/>
              <w:sz w:val="20"/>
              <w:szCs w:val="20"/>
              <w:lang w:eastAsia="ar-SA"/>
            </w:rPr>
            <w:t>Biuro Dyrektora</w:t>
          </w:r>
        </w:p>
        <w:p w14:paraId="601DBB2F" w14:textId="77777777" w:rsidR="00FC14F7" w:rsidRPr="00A82CDE" w:rsidRDefault="00FC14F7" w:rsidP="00A87C53">
          <w:pPr>
            <w:pStyle w:val="Stopka"/>
            <w:tabs>
              <w:tab w:val="clear" w:pos="4536"/>
              <w:tab w:val="clear" w:pos="9072"/>
              <w:tab w:val="center" w:pos="567"/>
              <w:tab w:val="center" w:pos="3828"/>
              <w:tab w:val="center" w:pos="6521"/>
              <w:tab w:val="center" w:pos="9356"/>
            </w:tabs>
            <w:suppressAutoHyphens/>
            <w:jc w:val="center"/>
            <w:rPr>
              <w:rFonts w:ascii="Garamond" w:hAnsi="Garamond" w:cs="Calibri"/>
              <w:sz w:val="20"/>
              <w:szCs w:val="20"/>
              <w:lang w:eastAsia="ar-SA"/>
            </w:rPr>
          </w:pPr>
          <w:r w:rsidRPr="00A82CDE">
            <w:rPr>
              <w:rFonts w:ascii="Garamond" w:hAnsi="Garamond" w:cs="Calibri"/>
              <w:sz w:val="20"/>
              <w:szCs w:val="20"/>
              <w:lang w:eastAsia="ar-SA"/>
            </w:rPr>
            <w:t>tel. +48 61 29 27 101</w:t>
          </w:r>
        </w:p>
        <w:p w14:paraId="6FA2EE49" w14:textId="77777777" w:rsidR="00FC14F7" w:rsidRPr="00A82CDE" w:rsidRDefault="00FC14F7" w:rsidP="00A87C53">
          <w:pPr>
            <w:pStyle w:val="Stopka"/>
            <w:tabs>
              <w:tab w:val="clear" w:pos="4536"/>
              <w:tab w:val="clear" w:pos="9072"/>
              <w:tab w:val="center" w:pos="567"/>
              <w:tab w:val="center" w:pos="3828"/>
              <w:tab w:val="center" w:pos="6521"/>
              <w:tab w:val="center" w:pos="9356"/>
            </w:tabs>
            <w:suppressAutoHyphens/>
            <w:jc w:val="center"/>
            <w:rPr>
              <w:rFonts w:ascii="Garamond" w:hAnsi="Garamond" w:cs="Calibri"/>
              <w:sz w:val="20"/>
              <w:szCs w:val="20"/>
              <w:lang w:eastAsia="ar-SA"/>
            </w:rPr>
          </w:pPr>
          <w:r w:rsidRPr="00A82CDE">
            <w:rPr>
              <w:rFonts w:ascii="Garamond" w:hAnsi="Garamond" w:cs="Calibri"/>
              <w:sz w:val="20"/>
              <w:szCs w:val="20"/>
              <w:lang w:eastAsia="ar-SA"/>
            </w:rPr>
            <w:t>sekretariat@szamotuly.med.pl</w:t>
          </w:r>
        </w:p>
      </w:tc>
      <w:tc>
        <w:tcPr>
          <w:tcW w:w="2476" w:type="dxa"/>
          <w:tcBorders>
            <w:top w:val="single" w:sz="4" w:space="0" w:color="000000"/>
          </w:tcBorders>
        </w:tcPr>
        <w:p w14:paraId="589C5C28" w14:textId="77777777" w:rsidR="00FC14F7" w:rsidRPr="00A82CDE" w:rsidRDefault="00FC14F7" w:rsidP="00A87C53">
          <w:pPr>
            <w:pStyle w:val="Stopka"/>
            <w:tabs>
              <w:tab w:val="clear" w:pos="4536"/>
              <w:tab w:val="clear" w:pos="9072"/>
              <w:tab w:val="center" w:pos="567"/>
              <w:tab w:val="center" w:pos="3828"/>
              <w:tab w:val="center" w:pos="6521"/>
              <w:tab w:val="center" w:pos="9356"/>
            </w:tabs>
            <w:suppressAutoHyphens/>
            <w:snapToGrid w:val="0"/>
            <w:jc w:val="center"/>
            <w:rPr>
              <w:rFonts w:ascii="Garamond" w:hAnsi="Garamond" w:cs="Calibri"/>
              <w:sz w:val="20"/>
              <w:szCs w:val="20"/>
              <w:lang w:eastAsia="ar-SA"/>
            </w:rPr>
          </w:pPr>
          <w:r w:rsidRPr="00A82CDE">
            <w:rPr>
              <w:rFonts w:ascii="Garamond" w:hAnsi="Garamond" w:cs="Calibri"/>
              <w:sz w:val="20"/>
              <w:szCs w:val="20"/>
              <w:lang w:eastAsia="ar-SA"/>
            </w:rPr>
            <w:t>Główna Księgowa</w:t>
          </w:r>
        </w:p>
        <w:p w14:paraId="01884B45" w14:textId="77777777" w:rsidR="00FC14F7" w:rsidRPr="00A82CDE" w:rsidRDefault="00FC14F7" w:rsidP="00A87C53">
          <w:pPr>
            <w:pStyle w:val="Stopka"/>
            <w:tabs>
              <w:tab w:val="clear" w:pos="4536"/>
              <w:tab w:val="clear" w:pos="9072"/>
              <w:tab w:val="center" w:pos="567"/>
              <w:tab w:val="center" w:pos="3828"/>
              <w:tab w:val="center" w:pos="6521"/>
              <w:tab w:val="center" w:pos="9356"/>
            </w:tabs>
            <w:suppressAutoHyphens/>
            <w:jc w:val="center"/>
            <w:rPr>
              <w:rFonts w:ascii="Garamond" w:hAnsi="Garamond" w:cs="Calibri"/>
              <w:sz w:val="20"/>
              <w:szCs w:val="20"/>
              <w:lang w:eastAsia="ar-SA"/>
            </w:rPr>
          </w:pPr>
          <w:r w:rsidRPr="00A82CDE">
            <w:rPr>
              <w:rFonts w:ascii="Garamond" w:hAnsi="Garamond" w:cs="Calibri"/>
              <w:sz w:val="20"/>
              <w:szCs w:val="20"/>
              <w:lang w:eastAsia="ar-SA"/>
            </w:rPr>
            <w:t>Mirosława Nowak</w:t>
          </w:r>
        </w:p>
        <w:p w14:paraId="64BC3649" w14:textId="77777777" w:rsidR="00FC14F7" w:rsidRPr="00A82CDE" w:rsidRDefault="00FC14F7" w:rsidP="00A87C53">
          <w:pPr>
            <w:pStyle w:val="Stopka"/>
            <w:tabs>
              <w:tab w:val="clear" w:pos="4536"/>
              <w:tab w:val="clear" w:pos="9072"/>
              <w:tab w:val="center" w:pos="567"/>
              <w:tab w:val="center" w:pos="3828"/>
              <w:tab w:val="center" w:pos="6521"/>
              <w:tab w:val="center" w:pos="9356"/>
            </w:tabs>
            <w:suppressAutoHyphens/>
            <w:jc w:val="center"/>
            <w:rPr>
              <w:rFonts w:ascii="Garamond" w:hAnsi="Garamond" w:cs="Calibri"/>
              <w:sz w:val="20"/>
              <w:szCs w:val="20"/>
              <w:lang w:eastAsia="ar-SA"/>
            </w:rPr>
          </w:pPr>
          <w:r w:rsidRPr="00A82CDE">
            <w:rPr>
              <w:rFonts w:ascii="Garamond" w:hAnsi="Garamond" w:cs="Calibri"/>
              <w:sz w:val="20"/>
              <w:szCs w:val="20"/>
              <w:lang w:eastAsia="ar-SA"/>
            </w:rPr>
            <w:t>tel. +48 61 29 27 109</w:t>
          </w:r>
        </w:p>
        <w:p w14:paraId="237B6C68" w14:textId="77777777" w:rsidR="00FC14F7" w:rsidRPr="00A82CDE" w:rsidRDefault="00FC14F7" w:rsidP="00A87C53">
          <w:pPr>
            <w:pStyle w:val="Stopka"/>
            <w:tabs>
              <w:tab w:val="clear" w:pos="4536"/>
              <w:tab w:val="clear" w:pos="9072"/>
              <w:tab w:val="center" w:pos="567"/>
              <w:tab w:val="center" w:pos="3828"/>
              <w:tab w:val="center" w:pos="6521"/>
              <w:tab w:val="center" w:pos="9356"/>
            </w:tabs>
            <w:suppressAutoHyphens/>
            <w:jc w:val="center"/>
            <w:rPr>
              <w:rFonts w:ascii="Garamond" w:hAnsi="Garamond" w:cs="Calibri"/>
              <w:sz w:val="20"/>
              <w:szCs w:val="20"/>
              <w:lang w:eastAsia="ar-SA"/>
            </w:rPr>
          </w:pPr>
          <w:r w:rsidRPr="00A82CDE">
            <w:rPr>
              <w:rFonts w:ascii="Garamond" w:hAnsi="Garamond" w:cs="Calibri"/>
              <w:sz w:val="20"/>
              <w:szCs w:val="20"/>
              <w:lang w:eastAsia="ar-SA"/>
            </w:rPr>
            <w:t>m.nowak@szamotuly.med.pl</w:t>
          </w:r>
        </w:p>
        <w:p w14:paraId="50FAA793" w14:textId="77777777" w:rsidR="00FC14F7" w:rsidRPr="00A82CDE" w:rsidRDefault="00FC14F7" w:rsidP="00A87C53">
          <w:pPr>
            <w:pStyle w:val="Stopka"/>
            <w:tabs>
              <w:tab w:val="clear" w:pos="4536"/>
              <w:tab w:val="clear" w:pos="9072"/>
              <w:tab w:val="center" w:pos="567"/>
              <w:tab w:val="center" w:pos="3828"/>
              <w:tab w:val="center" w:pos="6521"/>
              <w:tab w:val="center" w:pos="9356"/>
            </w:tabs>
            <w:suppressAutoHyphens/>
            <w:rPr>
              <w:rFonts w:ascii="Garamond" w:hAnsi="Garamond" w:cs="Calibri"/>
              <w:sz w:val="20"/>
              <w:szCs w:val="20"/>
              <w:lang w:eastAsia="ar-SA"/>
            </w:rPr>
          </w:pPr>
        </w:p>
      </w:tc>
    </w:tr>
  </w:tbl>
  <w:p w14:paraId="5F20599E" w14:textId="77777777" w:rsidR="00FC14F7" w:rsidRDefault="00FC14F7">
    <w:pPr>
      <w:pStyle w:val="Stopka"/>
    </w:pPr>
  </w:p>
  <w:p w14:paraId="771AE2C1" w14:textId="77777777" w:rsidR="00FC14F7" w:rsidRDefault="00FC14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61D9D" w14:textId="77777777" w:rsidR="004668A2" w:rsidRDefault="004668A2">
      <w:pPr>
        <w:spacing w:after="0" w:line="240" w:lineRule="auto"/>
      </w:pPr>
      <w:r>
        <w:separator/>
      </w:r>
    </w:p>
  </w:footnote>
  <w:footnote w:type="continuationSeparator" w:id="0">
    <w:p w14:paraId="05EDF87A" w14:textId="77777777" w:rsidR="004668A2" w:rsidRDefault="0046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AD05E" w14:textId="77777777" w:rsidR="00FC14F7" w:rsidRDefault="00FC14F7">
    <w:pPr>
      <w:pStyle w:val="Nagwek"/>
    </w:pPr>
    <w:r>
      <w:t xml:space="preserve">  </w:t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796"/>
      <w:gridCol w:w="8734"/>
    </w:tblGrid>
    <w:tr w:rsidR="00FC14F7" w:rsidRPr="00A82CDE" w14:paraId="17339009" w14:textId="77777777">
      <w:trPr>
        <w:cantSplit/>
        <w:trHeight w:hRule="exact" w:val="734"/>
      </w:trPr>
      <w:tc>
        <w:tcPr>
          <w:tcW w:w="1796" w:type="dxa"/>
          <w:vMerge w:val="restart"/>
          <w:tcBorders>
            <w:bottom w:val="single" w:sz="4" w:space="0" w:color="000000"/>
          </w:tcBorders>
        </w:tcPr>
        <w:p w14:paraId="456856B4" w14:textId="77777777" w:rsidR="00FC14F7" w:rsidRPr="00A82CDE" w:rsidRDefault="00FC14F7">
          <w:pPr>
            <w:snapToGrid w:val="0"/>
            <w:spacing w:after="0" w:line="240" w:lineRule="auto"/>
            <w:rPr>
              <w:rFonts w:ascii="Garamond" w:hAnsi="Garamond"/>
              <w:b/>
              <w:sz w:val="26"/>
              <w:szCs w:val="26"/>
            </w:rPr>
          </w:pPr>
          <w:r>
            <w:rPr>
              <w:rFonts w:ascii="Garamond" w:hAnsi="Garamond"/>
              <w:b/>
              <w:noProof/>
              <w:lang w:eastAsia="pl-PL"/>
            </w:rPr>
            <w:drawing>
              <wp:inline distT="0" distB="0" distL="0" distR="0" wp14:anchorId="26FC524E" wp14:editId="38EE427E">
                <wp:extent cx="739775" cy="970280"/>
                <wp:effectExtent l="19050" t="0" r="3175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9775" cy="97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4" w:type="dxa"/>
          <w:vAlign w:val="center"/>
        </w:tcPr>
        <w:p w14:paraId="4ED305D7" w14:textId="77777777" w:rsidR="00FC14F7" w:rsidRPr="00A82CDE" w:rsidRDefault="00FC14F7">
          <w:pPr>
            <w:snapToGrid w:val="0"/>
            <w:spacing w:after="0" w:line="240" w:lineRule="auto"/>
            <w:jc w:val="center"/>
            <w:rPr>
              <w:rFonts w:ascii="Garamond" w:hAnsi="Garamond"/>
              <w:b/>
              <w:sz w:val="26"/>
              <w:szCs w:val="26"/>
            </w:rPr>
          </w:pPr>
          <w:r w:rsidRPr="00A82CDE">
            <w:rPr>
              <w:rFonts w:ascii="Garamond" w:hAnsi="Garamond"/>
              <w:b/>
              <w:sz w:val="26"/>
              <w:szCs w:val="26"/>
            </w:rPr>
            <w:t>SAMODZIELNY PUBLICZNY ZAKŁAD OPIEKI ZDROWOTNEJ</w:t>
          </w:r>
        </w:p>
        <w:p w14:paraId="1093F53B" w14:textId="77777777" w:rsidR="00FC14F7" w:rsidRPr="00A82CDE" w:rsidRDefault="00FC14F7">
          <w:pPr>
            <w:spacing w:after="0" w:line="240" w:lineRule="auto"/>
            <w:jc w:val="center"/>
            <w:rPr>
              <w:rFonts w:ascii="Garamond" w:hAnsi="Garamond"/>
              <w:b/>
              <w:sz w:val="26"/>
              <w:szCs w:val="26"/>
            </w:rPr>
          </w:pPr>
          <w:r w:rsidRPr="00A82CDE">
            <w:rPr>
              <w:rFonts w:ascii="Garamond" w:hAnsi="Garamond"/>
              <w:b/>
              <w:sz w:val="26"/>
              <w:szCs w:val="26"/>
            </w:rPr>
            <w:t>W SZAMOTUŁACH</w:t>
          </w:r>
        </w:p>
      </w:tc>
    </w:tr>
    <w:tr w:rsidR="00FC14F7" w:rsidRPr="00A82CDE" w14:paraId="01ED3A4F" w14:textId="77777777">
      <w:trPr>
        <w:cantSplit/>
      </w:trPr>
      <w:tc>
        <w:tcPr>
          <w:tcW w:w="1796" w:type="dxa"/>
          <w:vMerge/>
          <w:tcBorders>
            <w:bottom w:val="single" w:sz="4" w:space="0" w:color="000000"/>
          </w:tcBorders>
        </w:tcPr>
        <w:p w14:paraId="30295434" w14:textId="77777777" w:rsidR="00FC14F7" w:rsidRPr="00A82CDE" w:rsidRDefault="00FC14F7">
          <w:pPr>
            <w:rPr>
              <w:rFonts w:ascii="Garamond" w:hAnsi="Garamond"/>
            </w:rPr>
          </w:pPr>
        </w:p>
      </w:tc>
      <w:tc>
        <w:tcPr>
          <w:tcW w:w="8734" w:type="dxa"/>
          <w:tcBorders>
            <w:bottom w:val="single" w:sz="4" w:space="0" w:color="000000"/>
          </w:tcBorders>
        </w:tcPr>
        <w:p w14:paraId="3C902BCD" w14:textId="77777777" w:rsidR="00FC14F7" w:rsidRPr="000772D6" w:rsidRDefault="00FC14F7" w:rsidP="00573EB2">
          <w:pPr>
            <w:spacing w:after="0" w:line="240" w:lineRule="auto"/>
            <w:ind w:left="189"/>
            <w:rPr>
              <w:rFonts w:ascii="Garamond" w:hAnsi="Garamond" w:cs="Arial"/>
            </w:rPr>
          </w:pPr>
          <w:r w:rsidRPr="000772D6">
            <w:rPr>
              <w:rFonts w:ascii="Garamond" w:hAnsi="Garamond" w:cs="Arial"/>
            </w:rPr>
            <w:t xml:space="preserve">ul. Sukiennicza 13                                                                        </w:t>
          </w:r>
          <w:hyperlink r:id="rId2" w:history="1">
            <w:r w:rsidRPr="000772D6">
              <w:rPr>
                <w:rStyle w:val="Hipercze"/>
                <w:rFonts w:ascii="Garamond" w:hAnsi="Garamond" w:cs="Arial"/>
                <w:color w:val="auto"/>
              </w:rPr>
              <w:t>sekretariat@szamotuly.med.pl</w:t>
            </w:r>
          </w:hyperlink>
          <w:r w:rsidRPr="000772D6">
            <w:rPr>
              <w:rFonts w:ascii="Garamond" w:hAnsi="Garamond" w:cs="Arial"/>
            </w:rPr>
            <w:t xml:space="preserve">                                                                                                                                                   </w:t>
          </w:r>
          <w:r>
            <w:rPr>
              <w:rFonts w:ascii="Garamond" w:hAnsi="Garamond" w:cs="Arial"/>
            </w:rPr>
            <w:t xml:space="preserve">                  </w:t>
          </w:r>
          <w:r w:rsidRPr="000772D6">
            <w:rPr>
              <w:rFonts w:ascii="Garamond" w:hAnsi="Garamond" w:cs="Arial"/>
            </w:rPr>
            <w:t xml:space="preserve">64-500 Szamotuły                                                              </w:t>
          </w:r>
          <w:r>
            <w:rPr>
              <w:rFonts w:ascii="Garamond" w:hAnsi="Garamond" w:cs="Arial"/>
            </w:rPr>
            <w:t xml:space="preserve">               </w:t>
          </w:r>
          <w:r w:rsidRPr="000772D6">
            <w:rPr>
              <w:rFonts w:ascii="Garamond" w:hAnsi="Garamond" w:cs="Arial"/>
            </w:rPr>
            <w:t>www.szamotuly.med.pl</w:t>
          </w:r>
        </w:p>
      </w:tc>
    </w:tr>
  </w:tbl>
  <w:p w14:paraId="04E28C38" w14:textId="77777777" w:rsidR="00FC14F7" w:rsidRPr="00A82CDE" w:rsidRDefault="00FC14F7">
    <w:pPr>
      <w:pStyle w:val="Nagwek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1" w15:restartNumberingAfterBreak="0">
    <w:nsid w:val="008175C5"/>
    <w:multiLevelType w:val="hybridMultilevel"/>
    <w:tmpl w:val="3500AFD0"/>
    <w:lvl w:ilvl="0" w:tplc="7EB443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524C39"/>
    <w:multiLevelType w:val="hybridMultilevel"/>
    <w:tmpl w:val="0180DE7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15243F"/>
    <w:multiLevelType w:val="hybridMultilevel"/>
    <w:tmpl w:val="8D406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CC75EA"/>
    <w:multiLevelType w:val="hybridMultilevel"/>
    <w:tmpl w:val="4DD0771A"/>
    <w:lvl w:ilvl="0" w:tplc="9A3C6682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FD51F91"/>
    <w:multiLevelType w:val="hybridMultilevel"/>
    <w:tmpl w:val="CAFEFE78"/>
    <w:lvl w:ilvl="0" w:tplc="E0B887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73142C"/>
    <w:multiLevelType w:val="hybridMultilevel"/>
    <w:tmpl w:val="FB0ED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6C6652"/>
    <w:multiLevelType w:val="hybridMultilevel"/>
    <w:tmpl w:val="24CE7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FFB294F"/>
    <w:multiLevelType w:val="hybridMultilevel"/>
    <w:tmpl w:val="2B20C2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66300"/>
    <w:multiLevelType w:val="hybridMultilevel"/>
    <w:tmpl w:val="99A862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27F6D3B"/>
    <w:multiLevelType w:val="hybridMultilevel"/>
    <w:tmpl w:val="3ED4D914"/>
    <w:lvl w:ilvl="0" w:tplc="16D8E3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75A61"/>
    <w:multiLevelType w:val="hybridMultilevel"/>
    <w:tmpl w:val="84AACBEE"/>
    <w:lvl w:ilvl="0" w:tplc="46F8F754">
      <w:numFmt w:val="bullet"/>
      <w:lvlText w:val="•"/>
      <w:lvlJc w:val="left"/>
      <w:pPr>
        <w:ind w:left="1800" w:hanging="360"/>
      </w:pPr>
      <w:rPr>
        <w:rFonts w:ascii="Garamond" w:eastAsia="Times New Roman" w:hAnsi="Garamond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5483C0C"/>
    <w:multiLevelType w:val="hybridMultilevel"/>
    <w:tmpl w:val="FD4CEA36"/>
    <w:lvl w:ilvl="0" w:tplc="46F8F754">
      <w:numFmt w:val="bullet"/>
      <w:lvlText w:val="•"/>
      <w:lvlJc w:val="left"/>
      <w:pPr>
        <w:ind w:left="1800" w:hanging="360"/>
      </w:pPr>
      <w:rPr>
        <w:rFonts w:ascii="Garamond" w:eastAsia="Times New Roman" w:hAnsi="Garamond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6383018"/>
    <w:multiLevelType w:val="hybridMultilevel"/>
    <w:tmpl w:val="6C128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F8F754">
      <w:numFmt w:val="bullet"/>
      <w:lvlText w:val="•"/>
      <w:lvlJc w:val="left"/>
      <w:pPr>
        <w:ind w:left="1440" w:hanging="360"/>
      </w:pPr>
      <w:rPr>
        <w:rFonts w:ascii="Garamond" w:eastAsia="Times New Roman" w:hAnsi="Garamond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3B3AE1"/>
    <w:multiLevelType w:val="hybridMultilevel"/>
    <w:tmpl w:val="2A94E7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E9A4A4E"/>
    <w:multiLevelType w:val="hybridMultilevel"/>
    <w:tmpl w:val="C950A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B910C3"/>
    <w:multiLevelType w:val="hybridMultilevel"/>
    <w:tmpl w:val="9050B6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693A9E"/>
    <w:multiLevelType w:val="hybridMultilevel"/>
    <w:tmpl w:val="0F00E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C12963"/>
    <w:multiLevelType w:val="hybridMultilevel"/>
    <w:tmpl w:val="065C568E"/>
    <w:lvl w:ilvl="0" w:tplc="46F8F754">
      <w:numFmt w:val="bullet"/>
      <w:lvlText w:val="•"/>
      <w:lvlJc w:val="left"/>
      <w:pPr>
        <w:ind w:left="1440" w:hanging="360"/>
      </w:pPr>
      <w:rPr>
        <w:rFonts w:ascii="Garamond" w:eastAsia="Times New Roman" w:hAnsi="Garamond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3D47A9"/>
    <w:multiLevelType w:val="hybridMultilevel"/>
    <w:tmpl w:val="C27A6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123DCB"/>
    <w:multiLevelType w:val="hybridMultilevel"/>
    <w:tmpl w:val="9B2EA618"/>
    <w:lvl w:ilvl="0" w:tplc="07D283B8">
      <w:start w:val="1"/>
      <w:numFmt w:val="lowerLetter"/>
      <w:lvlText w:val="%1)"/>
      <w:lvlJc w:val="left"/>
      <w:pPr>
        <w:ind w:left="3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7" w:hanging="360"/>
      </w:pPr>
    </w:lvl>
    <w:lvl w:ilvl="2" w:tplc="0415001B" w:tentative="1">
      <w:start w:val="1"/>
      <w:numFmt w:val="lowerRoman"/>
      <w:lvlText w:val="%3."/>
      <w:lvlJc w:val="right"/>
      <w:pPr>
        <w:ind w:left="1807" w:hanging="180"/>
      </w:pPr>
    </w:lvl>
    <w:lvl w:ilvl="3" w:tplc="0415000F" w:tentative="1">
      <w:start w:val="1"/>
      <w:numFmt w:val="decimal"/>
      <w:lvlText w:val="%4."/>
      <w:lvlJc w:val="left"/>
      <w:pPr>
        <w:ind w:left="2527" w:hanging="360"/>
      </w:pPr>
    </w:lvl>
    <w:lvl w:ilvl="4" w:tplc="04150019" w:tentative="1">
      <w:start w:val="1"/>
      <w:numFmt w:val="lowerLetter"/>
      <w:lvlText w:val="%5."/>
      <w:lvlJc w:val="left"/>
      <w:pPr>
        <w:ind w:left="3247" w:hanging="360"/>
      </w:pPr>
    </w:lvl>
    <w:lvl w:ilvl="5" w:tplc="0415001B" w:tentative="1">
      <w:start w:val="1"/>
      <w:numFmt w:val="lowerRoman"/>
      <w:lvlText w:val="%6."/>
      <w:lvlJc w:val="right"/>
      <w:pPr>
        <w:ind w:left="3967" w:hanging="180"/>
      </w:pPr>
    </w:lvl>
    <w:lvl w:ilvl="6" w:tplc="0415000F" w:tentative="1">
      <w:start w:val="1"/>
      <w:numFmt w:val="decimal"/>
      <w:lvlText w:val="%7."/>
      <w:lvlJc w:val="left"/>
      <w:pPr>
        <w:ind w:left="4687" w:hanging="360"/>
      </w:pPr>
    </w:lvl>
    <w:lvl w:ilvl="7" w:tplc="04150019" w:tentative="1">
      <w:start w:val="1"/>
      <w:numFmt w:val="lowerLetter"/>
      <w:lvlText w:val="%8."/>
      <w:lvlJc w:val="left"/>
      <w:pPr>
        <w:ind w:left="5407" w:hanging="360"/>
      </w:pPr>
    </w:lvl>
    <w:lvl w:ilvl="8" w:tplc="0415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1" w15:restartNumberingAfterBreak="0">
    <w:nsid w:val="5431201D"/>
    <w:multiLevelType w:val="hybridMultilevel"/>
    <w:tmpl w:val="5FE658C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5B4535D7"/>
    <w:multiLevelType w:val="hybridMultilevel"/>
    <w:tmpl w:val="AC606A0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E7A1C7F"/>
    <w:multiLevelType w:val="hybridMultilevel"/>
    <w:tmpl w:val="CB10A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A4678C"/>
    <w:multiLevelType w:val="hybridMultilevel"/>
    <w:tmpl w:val="0700E3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945A46"/>
    <w:multiLevelType w:val="hybridMultilevel"/>
    <w:tmpl w:val="18CC8862"/>
    <w:lvl w:ilvl="0" w:tplc="46F8F754">
      <w:numFmt w:val="bullet"/>
      <w:lvlText w:val="•"/>
      <w:lvlJc w:val="left"/>
      <w:pPr>
        <w:ind w:left="1065" w:hanging="705"/>
      </w:pPr>
      <w:rPr>
        <w:rFonts w:ascii="Garamond" w:eastAsia="Times New Roman" w:hAnsi="Garamond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8E1FB0"/>
    <w:multiLevelType w:val="multilevel"/>
    <w:tmpl w:val="CDF02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7D491C54"/>
    <w:multiLevelType w:val="hybridMultilevel"/>
    <w:tmpl w:val="5204B8D6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8" w15:restartNumberingAfterBreak="0">
    <w:nsid w:val="7FC32D38"/>
    <w:multiLevelType w:val="hybridMultilevel"/>
    <w:tmpl w:val="90EC4884"/>
    <w:lvl w:ilvl="0" w:tplc="46F8F754">
      <w:numFmt w:val="bullet"/>
      <w:lvlText w:val="•"/>
      <w:lvlJc w:val="left"/>
      <w:pPr>
        <w:ind w:left="1080" w:hanging="360"/>
      </w:pPr>
      <w:rPr>
        <w:rFonts w:ascii="Garamond" w:eastAsia="Times New Roman" w:hAnsi="Garamond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01825056">
    <w:abstractNumId w:val="15"/>
  </w:num>
  <w:num w:numId="2" w16cid:durableId="1339387700">
    <w:abstractNumId w:val="23"/>
  </w:num>
  <w:num w:numId="3" w16cid:durableId="1540818810">
    <w:abstractNumId w:val="16"/>
  </w:num>
  <w:num w:numId="4" w16cid:durableId="1716656968">
    <w:abstractNumId w:val="0"/>
  </w:num>
  <w:num w:numId="5" w16cid:durableId="854811080">
    <w:abstractNumId w:val="27"/>
  </w:num>
  <w:num w:numId="6" w16cid:durableId="1817339528">
    <w:abstractNumId w:val="17"/>
  </w:num>
  <w:num w:numId="7" w16cid:durableId="16941080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175797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02265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943606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633466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70290836">
    <w:abstractNumId w:val="24"/>
  </w:num>
  <w:num w:numId="13" w16cid:durableId="656887480">
    <w:abstractNumId w:val="1"/>
  </w:num>
  <w:num w:numId="14" w16cid:durableId="1950156614">
    <w:abstractNumId w:val="9"/>
  </w:num>
  <w:num w:numId="15" w16cid:durableId="1908027323">
    <w:abstractNumId w:val="7"/>
  </w:num>
  <w:num w:numId="16" w16cid:durableId="1171216480">
    <w:abstractNumId w:val="21"/>
  </w:num>
  <w:num w:numId="17" w16cid:durableId="144931134">
    <w:abstractNumId w:val="5"/>
  </w:num>
  <w:num w:numId="18" w16cid:durableId="1651054616">
    <w:abstractNumId w:val="25"/>
  </w:num>
  <w:num w:numId="19" w16cid:durableId="1367944751">
    <w:abstractNumId w:val="8"/>
  </w:num>
  <w:num w:numId="20" w16cid:durableId="2069839393">
    <w:abstractNumId w:val="2"/>
  </w:num>
  <w:num w:numId="21" w16cid:durableId="376246331">
    <w:abstractNumId w:val="20"/>
  </w:num>
  <w:num w:numId="22" w16cid:durableId="57941598">
    <w:abstractNumId w:val="13"/>
  </w:num>
  <w:num w:numId="23" w16cid:durableId="703410229">
    <w:abstractNumId w:val="28"/>
  </w:num>
  <w:num w:numId="24" w16cid:durableId="1956058450">
    <w:abstractNumId w:val="19"/>
  </w:num>
  <w:num w:numId="25" w16cid:durableId="825437051">
    <w:abstractNumId w:val="11"/>
  </w:num>
  <w:num w:numId="26" w16cid:durableId="1304191989">
    <w:abstractNumId w:val="6"/>
  </w:num>
  <w:num w:numId="27" w16cid:durableId="87897211">
    <w:abstractNumId w:val="14"/>
  </w:num>
  <w:num w:numId="28" w16cid:durableId="551042125">
    <w:abstractNumId w:val="10"/>
  </w:num>
  <w:num w:numId="29" w16cid:durableId="1550995618">
    <w:abstractNumId w:val="12"/>
  </w:num>
  <w:num w:numId="30" w16cid:durableId="1901213911">
    <w:abstractNumId w:val="18"/>
  </w:num>
  <w:num w:numId="31" w16cid:durableId="190922396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1FC"/>
    <w:rsid w:val="00004EB1"/>
    <w:rsid w:val="0001289F"/>
    <w:rsid w:val="00031FD1"/>
    <w:rsid w:val="00040032"/>
    <w:rsid w:val="000522CC"/>
    <w:rsid w:val="00054353"/>
    <w:rsid w:val="000555C7"/>
    <w:rsid w:val="0006214D"/>
    <w:rsid w:val="00064972"/>
    <w:rsid w:val="00071E24"/>
    <w:rsid w:val="000772D6"/>
    <w:rsid w:val="000778EB"/>
    <w:rsid w:val="00091DF2"/>
    <w:rsid w:val="00092B17"/>
    <w:rsid w:val="000A44B2"/>
    <w:rsid w:val="000A7249"/>
    <w:rsid w:val="000C5F98"/>
    <w:rsid w:val="000D3551"/>
    <w:rsid w:val="00110EA5"/>
    <w:rsid w:val="00111837"/>
    <w:rsid w:val="0011416E"/>
    <w:rsid w:val="00117991"/>
    <w:rsid w:val="001313E5"/>
    <w:rsid w:val="0015650F"/>
    <w:rsid w:val="00161756"/>
    <w:rsid w:val="00174002"/>
    <w:rsid w:val="0017424B"/>
    <w:rsid w:val="0017426E"/>
    <w:rsid w:val="00185DC3"/>
    <w:rsid w:val="001A4FBE"/>
    <w:rsid w:val="001B1BA0"/>
    <w:rsid w:val="001B44D0"/>
    <w:rsid w:val="001C0117"/>
    <w:rsid w:val="001C2C9A"/>
    <w:rsid w:val="001C3E96"/>
    <w:rsid w:val="001C7099"/>
    <w:rsid w:val="001F3D70"/>
    <w:rsid w:val="00201AA0"/>
    <w:rsid w:val="00231256"/>
    <w:rsid w:val="00234767"/>
    <w:rsid w:val="00251302"/>
    <w:rsid w:val="00253343"/>
    <w:rsid w:val="002548BA"/>
    <w:rsid w:val="00255721"/>
    <w:rsid w:val="00263466"/>
    <w:rsid w:val="00267692"/>
    <w:rsid w:val="00273F6D"/>
    <w:rsid w:val="00283CE4"/>
    <w:rsid w:val="00290E1E"/>
    <w:rsid w:val="00295503"/>
    <w:rsid w:val="002A032C"/>
    <w:rsid w:val="002A64C9"/>
    <w:rsid w:val="002A77A6"/>
    <w:rsid w:val="002B4068"/>
    <w:rsid w:val="002C2DA6"/>
    <w:rsid w:val="002D046C"/>
    <w:rsid w:val="002D5310"/>
    <w:rsid w:val="002D7CA2"/>
    <w:rsid w:val="002E0E91"/>
    <w:rsid w:val="002E45E0"/>
    <w:rsid w:val="00301030"/>
    <w:rsid w:val="0030257E"/>
    <w:rsid w:val="00305C30"/>
    <w:rsid w:val="003316BF"/>
    <w:rsid w:val="00341AE4"/>
    <w:rsid w:val="00341BB7"/>
    <w:rsid w:val="00355FD0"/>
    <w:rsid w:val="00360034"/>
    <w:rsid w:val="00364392"/>
    <w:rsid w:val="003755D8"/>
    <w:rsid w:val="00380996"/>
    <w:rsid w:val="00383DC0"/>
    <w:rsid w:val="00394984"/>
    <w:rsid w:val="00395EE3"/>
    <w:rsid w:val="00397AE7"/>
    <w:rsid w:val="003A7FD7"/>
    <w:rsid w:val="003B06C8"/>
    <w:rsid w:val="003B33BE"/>
    <w:rsid w:val="003D4524"/>
    <w:rsid w:val="003F5D49"/>
    <w:rsid w:val="00401456"/>
    <w:rsid w:val="0041381B"/>
    <w:rsid w:val="00421B2B"/>
    <w:rsid w:val="00437FF8"/>
    <w:rsid w:val="004668A2"/>
    <w:rsid w:val="00467C59"/>
    <w:rsid w:val="004A1144"/>
    <w:rsid w:val="004E3A05"/>
    <w:rsid w:val="004E4E73"/>
    <w:rsid w:val="004F075B"/>
    <w:rsid w:val="004F2200"/>
    <w:rsid w:val="00512E27"/>
    <w:rsid w:val="00514F64"/>
    <w:rsid w:val="00515859"/>
    <w:rsid w:val="00516BFD"/>
    <w:rsid w:val="005243C1"/>
    <w:rsid w:val="00535D48"/>
    <w:rsid w:val="00541479"/>
    <w:rsid w:val="00553290"/>
    <w:rsid w:val="00554C74"/>
    <w:rsid w:val="00573EB2"/>
    <w:rsid w:val="00575E85"/>
    <w:rsid w:val="00585781"/>
    <w:rsid w:val="005A67B6"/>
    <w:rsid w:val="005B155C"/>
    <w:rsid w:val="005D224E"/>
    <w:rsid w:val="005E30C0"/>
    <w:rsid w:val="005F7778"/>
    <w:rsid w:val="006016BE"/>
    <w:rsid w:val="006207BE"/>
    <w:rsid w:val="006219AB"/>
    <w:rsid w:val="00645606"/>
    <w:rsid w:val="006578D6"/>
    <w:rsid w:val="006661B4"/>
    <w:rsid w:val="00690CB2"/>
    <w:rsid w:val="00697E39"/>
    <w:rsid w:val="006A3B28"/>
    <w:rsid w:val="006B49F7"/>
    <w:rsid w:val="006B6F8E"/>
    <w:rsid w:val="006C2B2D"/>
    <w:rsid w:val="006C5EC1"/>
    <w:rsid w:val="006C7795"/>
    <w:rsid w:val="006E25CD"/>
    <w:rsid w:val="006E2E77"/>
    <w:rsid w:val="006F46BA"/>
    <w:rsid w:val="00702ABC"/>
    <w:rsid w:val="007050C0"/>
    <w:rsid w:val="00714839"/>
    <w:rsid w:val="0072508E"/>
    <w:rsid w:val="00737652"/>
    <w:rsid w:val="00740532"/>
    <w:rsid w:val="00776A9B"/>
    <w:rsid w:val="007779AF"/>
    <w:rsid w:val="00782B6A"/>
    <w:rsid w:val="007A5999"/>
    <w:rsid w:val="007B70A0"/>
    <w:rsid w:val="007C011C"/>
    <w:rsid w:val="007C02CE"/>
    <w:rsid w:val="007D046A"/>
    <w:rsid w:val="007E5D07"/>
    <w:rsid w:val="007E64D6"/>
    <w:rsid w:val="00806246"/>
    <w:rsid w:val="00812F07"/>
    <w:rsid w:val="008310D5"/>
    <w:rsid w:val="00837903"/>
    <w:rsid w:val="0084776B"/>
    <w:rsid w:val="008508D4"/>
    <w:rsid w:val="00867C5F"/>
    <w:rsid w:val="00883D91"/>
    <w:rsid w:val="00887086"/>
    <w:rsid w:val="0089284E"/>
    <w:rsid w:val="00896A06"/>
    <w:rsid w:val="008A422E"/>
    <w:rsid w:val="008A445A"/>
    <w:rsid w:val="008A453F"/>
    <w:rsid w:val="008B0D5A"/>
    <w:rsid w:val="008C4F6C"/>
    <w:rsid w:val="008E32A9"/>
    <w:rsid w:val="008E7BA5"/>
    <w:rsid w:val="008F24CE"/>
    <w:rsid w:val="009051FC"/>
    <w:rsid w:val="009177C2"/>
    <w:rsid w:val="00923881"/>
    <w:rsid w:val="009241FC"/>
    <w:rsid w:val="00931710"/>
    <w:rsid w:val="00947321"/>
    <w:rsid w:val="0095359B"/>
    <w:rsid w:val="00974D47"/>
    <w:rsid w:val="009905B8"/>
    <w:rsid w:val="009936CE"/>
    <w:rsid w:val="00993D54"/>
    <w:rsid w:val="009B153A"/>
    <w:rsid w:val="009B29C1"/>
    <w:rsid w:val="009B4C06"/>
    <w:rsid w:val="009C0841"/>
    <w:rsid w:val="009D3678"/>
    <w:rsid w:val="009E65F4"/>
    <w:rsid w:val="009F5A9E"/>
    <w:rsid w:val="009F6E15"/>
    <w:rsid w:val="009F7DA2"/>
    <w:rsid w:val="00A0128A"/>
    <w:rsid w:val="00A03514"/>
    <w:rsid w:val="00A07FDC"/>
    <w:rsid w:val="00A22102"/>
    <w:rsid w:val="00A31279"/>
    <w:rsid w:val="00A346A9"/>
    <w:rsid w:val="00A5530E"/>
    <w:rsid w:val="00A74D81"/>
    <w:rsid w:val="00A75B14"/>
    <w:rsid w:val="00A768C6"/>
    <w:rsid w:val="00A82CDE"/>
    <w:rsid w:val="00A8454D"/>
    <w:rsid w:val="00A87C53"/>
    <w:rsid w:val="00AB117F"/>
    <w:rsid w:val="00AB4E7B"/>
    <w:rsid w:val="00AC3CDB"/>
    <w:rsid w:val="00AE4F9D"/>
    <w:rsid w:val="00AF3C61"/>
    <w:rsid w:val="00B03623"/>
    <w:rsid w:val="00B05ED0"/>
    <w:rsid w:val="00B1725A"/>
    <w:rsid w:val="00B232B4"/>
    <w:rsid w:val="00B346A7"/>
    <w:rsid w:val="00B36D7C"/>
    <w:rsid w:val="00B441C0"/>
    <w:rsid w:val="00B4704F"/>
    <w:rsid w:val="00B6082C"/>
    <w:rsid w:val="00B73EB2"/>
    <w:rsid w:val="00B82AA4"/>
    <w:rsid w:val="00B92827"/>
    <w:rsid w:val="00B97DA1"/>
    <w:rsid w:val="00BD0407"/>
    <w:rsid w:val="00BD0563"/>
    <w:rsid w:val="00BE677E"/>
    <w:rsid w:val="00BF514E"/>
    <w:rsid w:val="00C06D14"/>
    <w:rsid w:val="00C12C2D"/>
    <w:rsid w:val="00C258DD"/>
    <w:rsid w:val="00C60653"/>
    <w:rsid w:val="00C64E89"/>
    <w:rsid w:val="00C71333"/>
    <w:rsid w:val="00C826D8"/>
    <w:rsid w:val="00C97461"/>
    <w:rsid w:val="00CD537A"/>
    <w:rsid w:val="00CD5A7A"/>
    <w:rsid w:val="00CE5296"/>
    <w:rsid w:val="00CF0F22"/>
    <w:rsid w:val="00CF720D"/>
    <w:rsid w:val="00D171E0"/>
    <w:rsid w:val="00D20445"/>
    <w:rsid w:val="00D20673"/>
    <w:rsid w:val="00D240CC"/>
    <w:rsid w:val="00D25C82"/>
    <w:rsid w:val="00D26871"/>
    <w:rsid w:val="00D35C3F"/>
    <w:rsid w:val="00D403D7"/>
    <w:rsid w:val="00D50FA1"/>
    <w:rsid w:val="00D57912"/>
    <w:rsid w:val="00DB6B97"/>
    <w:rsid w:val="00DB7765"/>
    <w:rsid w:val="00DD1302"/>
    <w:rsid w:val="00DE2F77"/>
    <w:rsid w:val="00DE3BC4"/>
    <w:rsid w:val="00DE6892"/>
    <w:rsid w:val="00DF7C29"/>
    <w:rsid w:val="00E05A86"/>
    <w:rsid w:val="00E16CA4"/>
    <w:rsid w:val="00E172BD"/>
    <w:rsid w:val="00E21143"/>
    <w:rsid w:val="00E5040B"/>
    <w:rsid w:val="00E602E4"/>
    <w:rsid w:val="00E80231"/>
    <w:rsid w:val="00E851DC"/>
    <w:rsid w:val="00EA0433"/>
    <w:rsid w:val="00EA4F21"/>
    <w:rsid w:val="00EB3C66"/>
    <w:rsid w:val="00EC6A01"/>
    <w:rsid w:val="00EE4467"/>
    <w:rsid w:val="00F01A3E"/>
    <w:rsid w:val="00F05CF7"/>
    <w:rsid w:val="00F12D79"/>
    <w:rsid w:val="00F277B7"/>
    <w:rsid w:val="00F353C2"/>
    <w:rsid w:val="00F42849"/>
    <w:rsid w:val="00F61307"/>
    <w:rsid w:val="00F679E2"/>
    <w:rsid w:val="00F819FF"/>
    <w:rsid w:val="00FA73D5"/>
    <w:rsid w:val="00FC14F7"/>
    <w:rsid w:val="00FC727C"/>
    <w:rsid w:val="00FD4B65"/>
    <w:rsid w:val="00FD51BE"/>
    <w:rsid w:val="00FF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C33F03"/>
  <w15:docId w15:val="{849EA7F0-78F2-4A9A-A66B-01185C565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41FC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64E8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4">
    <w:name w:val="heading 4"/>
    <w:basedOn w:val="Normalny"/>
    <w:next w:val="Normalny"/>
    <w:link w:val="Nagwek4Znak"/>
    <w:qFormat/>
    <w:rsid w:val="0006214D"/>
    <w:pPr>
      <w:keepNext/>
      <w:widowControl w:val="0"/>
      <w:numPr>
        <w:ilvl w:val="3"/>
        <w:numId w:val="31"/>
      </w:numPr>
      <w:suppressAutoHyphens/>
      <w:spacing w:after="0" w:line="360" w:lineRule="auto"/>
      <w:outlineLvl w:val="3"/>
    </w:pPr>
    <w:rPr>
      <w:rFonts w:ascii="Georgia" w:eastAsia="Lucida Sans Unicode" w:hAnsi="Georgia"/>
      <w:sz w:val="24"/>
      <w:szCs w:val="24"/>
      <w:u w:val="single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D26871"/>
  </w:style>
  <w:style w:type="character" w:customStyle="1" w:styleId="NagwekZnak">
    <w:name w:val="Nagłówek Znak"/>
    <w:basedOn w:val="Domylnaczcionkaakapitu1"/>
    <w:rsid w:val="00D26871"/>
  </w:style>
  <w:style w:type="character" w:customStyle="1" w:styleId="StopkaZnak">
    <w:name w:val="Stopka Znak"/>
    <w:basedOn w:val="Domylnaczcionkaakapitu1"/>
    <w:rsid w:val="00D26871"/>
  </w:style>
  <w:style w:type="character" w:customStyle="1" w:styleId="TekstdymkaZnak">
    <w:name w:val="Tekst dymka Znak"/>
    <w:rsid w:val="00D26871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next w:val="Tekstpodstawowy"/>
    <w:rsid w:val="00D2687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sid w:val="00D26871"/>
    <w:pPr>
      <w:spacing w:after="120"/>
    </w:pPr>
  </w:style>
  <w:style w:type="paragraph" w:styleId="Lista">
    <w:name w:val="List"/>
    <w:basedOn w:val="Tekstpodstawowy"/>
    <w:semiHidden/>
    <w:rsid w:val="00D26871"/>
    <w:rPr>
      <w:rFonts w:cs="Tahoma"/>
    </w:rPr>
  </w:style>
  <w:style w:type="paragraph" w:customStyle="1" w:styleId="Podpis1">
    <w:name w:val="Podpis1"/>
    <w:basedOn w:val="Normalny"/>
    <w:rsid w:val="00D2687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D26871"/>
    <w:pPr>
      <w:suppressLineNumbers/>
    </w:pPr>
    <w:rPr>
      <w:rFonts w:cs="Tahoma"/>
    </w:rPr>
  </w:style>
  <w:style w:type="paragraph" w:styleId="Nagwek">
    <w:name w:val="header"/>
    <w:basedOn w:val="Normalny"/>
    <w:semiHidden/>
    <w:rsid w:val="00D26871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semiHidden/>
    <w:rsid w:val="00D26871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rsid w:val="00D2687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D26871"/>
    <w:pPr>
      <w:suppressLineNumbers/>
    </w:pPr>
  </w:style>
  <w:style w:type="paragraph" w:customStyle="1" w:styleId="Nagwektabeli">
    <w:name w:val="Nagłówek tabeli"/>
    <w:basedOn w:val="Zawartotabeli"/>
    <w:rsid w:val="00D26871"/>
    <w:pPr>
      <w:jc w:val="center"/>
    </w:pPr>
    <w:rPr>
      <w:b/>
      <w:bCs/>
    </w:rPr>
  </w:style>
  <w:style w:type="character" w:styleId="Pogrubienie">
    <w:name w:val="Strong"/>
    <w:uiPriority w:val="22"/>
    <w:qFormat/>
    <w:rsid w:val="009B4C06"/>
    <w:rPr>
      <w:b/>
      <w:bCs/>
    </w:rPr>
  </w:style>
  <w:style w:type="table" w:styleId="Tabela-Siatka">
    <w:name w:val="Table Grid"/>
    <w:basedOn w:val="Standardowy"/>
    <w:uiPriority w:val="59"/>
    <w:rsid w:val="005A67B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3F5D49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454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8454D"/>
    <w:rPr>
      <w:rFonts w:ascii="Calibri" w:eastAsia="Calibri" w:hAnsi="Calibri"/>
      <w:lang w:eastAsia="en-US"/>
    </w:rPr>
  </w:style>
  <w:style w:type="character" w:styleId="Odwoanieprzypisukocowego">
    <w:name w:val="endnote reference"/>
    <w:uiPriority w:val="99"/>
    <w:semiHidden/>
    <w:unhideWhenUsed/>
    <w:rsid w:val="00A8454D"/>
    <w:rPr>
      <w:vertAlign w:val="superscript"/>
    </w:rPr>
  </w:style>
  <w:style w:type="paragraph" w:styleId="Bezodstpw">
    <w:name w:val="No Spacing"/>
    <w:uiPriority w:val="1"/>
    <w:qFormat/>
    <w:rsid w:val="00EA0433"/>
    <w:pPr>
      <w:suppressAutoHyphens/>
    </w:pPr>
    <w:rPr>
      <w:rFonts w:cs="Mangal"/>
      <w:sz w:val="24"/>
      <w:lang w:val="en-US"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172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172BD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semiHidden/>
    <w:unhideWhenUsed/>
    <w:rsid w:val="00E172BD"/>
    <w:rPr>
      <w:vertAlign w:val="superscript"/>
    </w:rPr>
  </w:style>
  <w:style w:type="paragraph" w:styleId="NormalnyWeb">
    <w:name w:val="Normal (Web)"/>
    <w:basedOn w:val="Normalny"/>
    <w:semiHidden/>
    <w:unhideWhenUsed/>
    <w:rsid w:val="005414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50FA1"/>
    <w:pPr>
      <w:ind w:left="720"/>
      <w:contextualSpacing/>
    </w:pPr>
  </w:style>
  <w:style w:type="character" w:customStyle="1" w:styleId="Nagwek4Znak">
    <w:name w:val="Nagłówek 4 Znak"/>
    <w:link w:val="Nagwek4"/>
    <w:rsid w:val="0006214D"/>
    <w:rPr>
      <w:rFonts w:ascii="Georgia" w:eastAsia="Lucida Sans Unicode" w:hAnsi="Georgia"/>
      <w:sz w:val="24"/>
      <w:szCs w:val="24"/>
      <w:u w:val="single"/>
      <w:lang w:eastAsia="ar-SA"/>
    </w:rPr>
  </w:style>
  <w:style w:type="character" w:customStyle="1" w:styleId="Nagwek1Znak">
    <w:name w:val="Nagłówek 1 Znak"/>
    <w:link w:val="Nagwek1"/>
    <w:uiPriority w:val="9"/>
    <w:rsid w:val="00C64E8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16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kretariat@szamotuly.med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klijewska\Desktop\LISTOWNIK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63B00-7A9D-43A1-AE2F-A07DB2C67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</Template>
  <TotalTime>4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zoz szamotuly</Company>
  <LinksUpToDate>false</LinksUpToDate>
  <CharactersWithSpaces>684</CharactersWithSpaces>
  <SharedDoc>false</SharedDoc>
  <HLinks>
    <vt:vector size="6" baseType="variant">
      <vt:variant>
        <vt:i4>7012368</vt:i4>
      </vt:variant>
      <vt:variant>
        <vt:i4>0</vt:i4>
      </vt:variant>
      <vt:variant>
        <vt:i4>0</vt:i4>
      </vt:variant>
      <vt:variant>
        <vt:i4>5</vt:i4>
      </vt:variant>
      <vt:variant>
        <vt:lpwstr>mailto:sekretariat@szamotuly.med.pl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Klijewska</dc:creator>
  <cp:lastModifiedBy>Szpital Szamotuły</cp:lastModifiedBy>
  <cp:revision>2</cp:revision>
  <cp:lastPrinted>2023-05-24T10:49:00Z</cp:lastPrinted>
  <dcterms:created xsi:type="dcterms:W3CDTF">2023-05-24T10:56:00Z</dcterms:created>
  <dcterms:modified xsi:type="dcterms:W3CDTF">2023-05-24T10:56:00Z</dcterms:modified>
</cp:coreProperties>
</file>